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0AB93" w14:textId="77777777" w:rsidR="00B8626B" w:rsidRPr="009E4127" w:rsidRDefault="00217A78" w:rsidP="009E4127">
      <w:r>
        <w:rPr>
          <w:noProof/>
        </w:rPr>
        <w:drawing>
          <wp:anchor distT="0" distB="0" distL="114300" distR="114300" simplePos="0" relativeHeight="251662336" behindDoc="0" locked="0" layoutInCell="1" allowOverlap="1" wp14:anchorId="61B2F1DA" wp14:editId="28F53507">
            <wp:simplePos x="0" y="0"/>
            <wp:positionH relativeFrom="margin">
              <wp:posOffset>363855</wp:posOffset>
            </wp:positionH>
            <wp:positionV relativeFrom="page">
              <wp:posOffset>6591300</wp:posOffset>
            </wp:positionV>
            <wp:extent cx="885825" cy="850265"/>
            <wp:effectExtent l="0" t="0" r="9525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tism+NI+Impact+Award+Logo+20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200188B" wp14:editId="38BA85E1">
            <wp:simplePos x="0" y="0"/>
            <wp:positionH relativeFrom="margin">
              <wp:posOffset>8820150</wp:posOffset>
            </wp:positionH>
            <wp:positionV relativeFrom="page">
              <wp:posOffset>6578600</wp:posOffset>
            </wp:positionV>
            <wp:extent cx="885825" cy="8597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o-Schools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86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7722B5D" wp14:editId="147431F6">
                <wp:simplePos x="0" y="0"/>
                <wp:positionH relativeFrom="margin">
                  <wp:posOffset>782955</wp:posOffset>
                </wp:positionH>
                <wp:positionV relativeFrom="page">
                  <wp:posOffset>1952625</wp:posOffset>
                </wp:positionV>
                <wp:extent cx="8409305" cy="5372100"/>
                <wp:effectExtent l="0" t="0" r="0" b="0"/>
                <wp:wrapTight wrapText="bothSides">
                  <wp:wrapPolygon edited="0">
                    <wp:start x="147" y="0"/>
                    <wp:lineTo x="147" y="21523"/>
                    <wp:lineTo x="21432" y="21523"/>
                    <wp:lineTo x="21432" y="0"/>
                    <wp:lineTo x="14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9305" cy="537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200CC" w14:textId="5AF9ED26" w:rsidR="005B302B" w:rsidRDefault="005B302B" w:rsidP="005E486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497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Is your child due to st</w:t>
                            </w:r>
                            <w:r w:rsidR="004A6FD9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 Pre-School in September 2024</w:t>
                            </w:r>
                            <w:r w:rsidRPr="002D497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15F8A9E8" w14:textId="1FFF46A5" w:rsidR="005E4861" w:rsidRPr="005B302B" w:rsidRDefault="005E4861" w:rsidP="005E486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Come along to our Peek and Play afternoons </w:t>
                            </w:r>
                          </w:p>
                          <w:p w14:paraId="18DB3BAC" w14:textId="77777777" w:rsidR="005B302B" w:rsidRDefault="005E4861" w:rsidP="005E486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Meet our staff</w:t>
                            </w:r>
                            <w:r w:rsid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17A78" w:rsidRP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P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nd see what our Nursery School has to offer </w:t>
                            </w:r>
                          </w:p>
                          <w:p w14:paraId="032DD694" w14:textId="302865EE" w:rsidR="005E4861" w:rsidRDefault="00217A78" w:rsidP="005E486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="005E4861" w:rsidRP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8"/>
                                <w:szCs w:val="48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child in their Pre-School year.</w:t>
                            </w:r>
                          </w:p>
                          <w:p w14:paraId="218DBCF2" w14:textId="6F83BC35" w:rsidR="005E4861" w:rsidRPr="002D4977" w:rsidRDefault="004A6FD9" w:rsidP="00313BF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Friday 1st</w:t>
                            </w:r>
                            <w:r w:rsidR="00D05DC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 xml:space="preserve"> December 2023</w:t>
                            </w:r>
                            <w:r w:rsidR="00CE36BC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 xml:space="preserve"> &amp;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Friday 8</w:t>
                            </w:r>
                            <w:r w:rsidR="005E4861" w:rsidRPr="002D497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:vertAlign w:val="superscript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th</w:t>
                            </w:r>
                            <w:r w:rsidR="00D05DC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 xml:space="preserve"> December 2023</w:t>
                            </w:r>
                          </w:p>
                          <w:p w14:paraId="55964EB4" w14:textId="3A2929FC" w:rsidR="005E4861" w:rsidRDefault="005E4861" w:rsidP="00313BF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D4977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2.15-3.00pm</w:t>
                            </w:r>
                          </w:p>
                          <w:p w14:paraId="583C860E" w14:textId="6DC9C8CB" w:rsidR="00CE36BC" w:rsidRDefault="00CE36BC" w:rsidP="00313BF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E36BC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 xml:space="preserve">Saturday </w:t>
                            </w:r>
                            <w:r w:rsidR="00D05DC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 w:rsidRPr="00CE36BC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:vertAlign w:val="superscript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th</w:t>
                            </w:r>
                            <w:r w:rsidR="00D05DC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 xml:space="preserve"> January 2024</w:t>
                            </w:r>
                            <w:bookmarkStart w:id="0" w:name="_GoBack"/>
                            <w:bookmarkEnd w:id="0"/>
                            <w:r w:rsidRPr="00CE36BC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:highlight w:val="yellow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 xml:space="preserve"> : 10am – 11am</w:t>
                            </w:r>
                          </w:p>
                          <w:p w14:paraId="5E3C3155" w14:textId="77777777" w:rsidR="002D4977" w:rsidRPr="002D4977" w:rsidRDefault="002D4977" w:rsidP="00313BF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FB4BFE1" w14:textId="77777777" w:rsidR="005E4861" w:rsidRPr="005B302B" w:rsidRDefault="005E4861" w:rsidP="005E486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4"/>
                                <w:szCs w:val="44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4"/>
                                <w:szCs w:val="44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Email: </w:t>
                            </w:r>
                            <w:hyperlink r:id="rId10" w:history="1">
                              <w:r w:rsidRPr="005B302B">
                                <w:rPr>
                                  <w:rStyle w:val="Hyperlink"/>
                                  <w:rFonts w:asciiTheme="majorHAnsi" w:hAnsiTheme="majorHAnsi" w:cstheme="majorHAnsi"/>
                                  <w:color w:val="FFFFFF" w:themeColor="background1"/>
                                  <w:sz w:val="44"/>
                                  <w:szCs w:val="44"/>
                                  <w14:textOutline w14:w="2857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eknns@btinternet.com</w:t>
                              </w:r>
                            </w:hyperlink>
                            <w:r w:rsidRPr="005B302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4"/>
                                <w:szCs w:val="44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to register interest </w:t>
                            </w:r>
                          </w:p>
                          <w:p w14:paraId="1431FB2D" w14:textId="77777777" w:rsidR="005E4861" w:rsidRPr="0041633B" w:rsidRDefault="005E4861" w:rsidP="005E486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7DAF0F" w14:textId="77777777" w:rsidR="005E4861" w:rsidRDefault="005E4861" w:rsidP="005E486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B1B7C0" w14:textId="77777777" w:rsidR="005E4861" w:rsidRPr="005E4861" w:rsidRDefault="005E4861" w:rsidP="005E486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52"/>
                                <w:szCs w:val="52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22B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1.65pt;margin-top:153.75pt;width:662.15pt;height:42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" filled="f" stroked="f">
                <v:textbox>
                  <w:txbxContent>
                    <w:p w14:paraId="24C200CC" w14:textId="5AF9ED26" w:rsidR="005B302B" w:rsidRDefault="005B302B" w:rsidP="005E486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4977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Is your child due to st</w:t>
                      </w:r>
                      <w:r w:rsidR="004A6FD9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art Pre-School in September 2024</w:t>
                      </w:r>
                      <w:r w:rsidRPr="002D4977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15F8A9E8" w14:textId="1FFF46A5" w:rsidR="005E4861" w:rsidRPr="005B302B" w:rsidRDefault="005E4861" w:rsidP="005E486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302B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Come along to our Peek and Play afternoons </w:t>
                      </w:r>
                    </w:p>
                    <w:p w14:paraId="18DB3BAC" w14:textId="77777777" w:rsidR="005B302B" w:rsidRDefault="005E4861" w:rsidP="005E486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302B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Meet our staff</w:t>
                      </w:r>
                      <w:r w:rsidR="005B302B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17A78" w:rsidRPr="005B302B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Pr="005B302B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nd see what our Nursery School has to offer </w:t>
                      </w:r>
                    </w:p>
                    <w:p w14:paraId="032DD694" w14:textId="302865EE" w:rsidR="005E4861" w:rsidRDefault="00217A78" w:rsidP="005E486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302B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="005E4861" w:rsidRPr="005B302B">
                        <w:rPr>
                          <w:rFonts w:asciiTheme="majorHAnsi" w:hAnsiTheme="majorHAnsi" w:cstheme="majorHAnsi"/>
                          <w:color w:val="FFFFFF" w:themeColor="background1"/>
                          <w:sz w:val="48"/>
                          <w:szCs w:val="48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our child in their Pre-School year.</w:t>
                      </w:r>
                    </w:p>
                    <w:p w14:paraId="218DBCF2" w14:textId="6F83BC35" w:rsidR="005E4861" w:rsidRPr="002D4977" w:rsidRDefault="004A6FD9" w:rsidP="00313BF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Friday 1st</w:t>
                      </w:r>
                      <w:r w:rsidR="00D05DC6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 xml:space="preserve"> December 2023</w:t>
                      </w:r>
                      <w:r w:rsidR="00CE36BC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 xml:space="preserve"> &amp; </w:t>
                      </w:r>
                      <w:r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Friday 8</w:t>
                      </w:r>
                      <w:r w:rsidR="005E4861" w:rsidRPr="002D4977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:vertAlign w:val="superscript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th</w:t>
                      </w:r>
                      <w:r w:rsidR="00D05DC6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 xml:space="preserve"> December 2023</w:t>
                      </w:r>
                    </w:p>
                    <w:p w14:paraId="55964EB4" w14:textId="3A2929FC" w:rsidR="005E4861" w:rsidRDefault="005E4861" w:rsidP="00313BF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  <w:r w:rsidRPr="002D4977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2.15-3.00pm</w:t>
                      </w:r>
                    </w:p>
                    <w:p w14:paraId="583C860E" w14:textId="6DC9C8CB" w:rsidR="00CE36BC" w:rsidRDefault="00CE36BC" w:rsidP="00313BF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  <w:r w:rsidRPr="00CE36BC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 xml:space="preserve">Saturday </w:t>
                      </w:r>
                      <w:r w:rsidR="00D05DC6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6</w:t>
                      </w:r>
                      <w:r w:rsidRPr="00CE36BC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:vertAlign w:val="superscript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th</w:t>
                      </w:r>
                      <w:r w:rsidR="00D05DC6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 xml:space="preserve"> January 2024</w:t>
                      </w:r>
                      <w:bookmarkStart w:id="1" w:name="_GoBack"/>
                      <w:bookmarkEnd w:id="1"/>
                      <w:r w:rsidRPr="00CE36BC"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:highlight w:val="yellow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 xml:space="preserve"> : 10am – 11am</w:t>
                      </w:r>
                    </w:p>
                    <w:p w14:paraId="5E3C3155" w14:textId="77777777" w:rsidR="002D4977" w:rsidRPr="002D4977" w:rsidRDefault="002D4977" w:rsidP="00313BF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</w:p>
                    <w:p w14:paraId="3FB4BFE1" w14:textId="77777777" w:rsidR="005E4861" w:rsidRPr="005B302B" w:rsidRDefault="005E4861" w:rsidP="005E486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44"/>
                          <w:szCs w:val="44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302B">
                        <w:rPr>
                          <w:rFonts w:asciiTheme="majorHAnsi" w:hAnsiTheme="majorHAnsi" w:cstheme="majorHAnsi"/>
                          <w:color w:val="FFFFFF" w:themeColor="background1"/>
                          <w:sz w:val="44"/>
                          <w:szCs w:val="44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Email: </w:t>
                      </w:r>
                      <w:hyperlink r:id="rId11" w:history="1">
                        <w:r w:rsidRPr="005B302B">
                          <w:rPr>
                            <w:rStyle w:val="Hyperlink"/>
                            <w:rFonts w:asciiTheme="majorHAnsi" w:hAnsiTheme="majorHAnsi" w:cstheme="majorHAnsi"/>
                            <w:color w:val="FFFFFF" w:themeColor="background1"/>
                            <w:sz w:val="44"/>
                            <w:szCs w:val="44"/>
                            <w14:textOutline w14:w="2857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eknns@btinternet.com</w:t>
                        </w:r>
                      </w:hyperlink>
                      <w:r w:rsidRPr="005B302B">
                        <w:rPr>
                          <w:rFonts w:asciiTheme="majorHAnsi" w:hAnsiTheme="majorHAnsi" w:cstheme="majorHAnsi"/>
                          <w:color w:val="FFFFFF" w:themeColor="background1"/>
                          <w:sz w:val="44"/>
                          <w:szCs w:val="44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to register interest </w:t>
                      </w:r>
                    </w:p>
                    <w:p w14:paraId="1431FB2D" w14:textId="77777777" w:rsidR="005E4861" w:rsidRPr="0041633B" w:rsidRDefault="005E4861" w:rsidP="005E486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7DAF0F" w14:textId="77777777" w:rsidR="005E4861" w:rsidRDefault="005E4861" w:rsidP="005E486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B1B7C0" w14:textId="77777777" w:rsidR="005E4861" w:rsidRPr="005E4861" w:rsidRDefault="005E4861" w:rsidP="005E486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52"/>
                          <w:szCs w:val="52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E4861">
        <w:rPr>
          <w:noProof/>
        </w:rPr>
        <w:drawing>
          <wp:anchor distT="0" distB="0" distL="114300" distR="114300" simplePos="0" relativeHeight="251660288" behindDoc="0" locked="0" layoutInCell="1" allowOverlap="1" wp14:anchorId="0A68D12B" wp14:editId="722D1B03">
            <wp:simplePos x="0" y="0"/>
            <wp:positionH relativeFrom="margin">
              <wp:posOffset>4164330</wp:posOffset>
            </wp:positionH>
            <wp:positionV relativeFrom="page">
              <wp:posOffset>409575</wp:posOffset>
            </wp:positionV>
            <wp:extent cx="1581150" cy="15087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knNursery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626B" w:rsidRPr="009E4127" w:rsidSect="00A61E8B">
      <w:headerReference w:type="default" r:id="rId13"/>
      <w:footerReference w:type="default" r:id="rId14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901A6" w14:textId="77777777" w:rsidR="00B94A54" w:rsidRDefault="00B94A54" w:rsidP="00DD5720">
      <w:r>
        <w:separator/>
      </w:r>
    </w:p>
  </w:endnote>
  <w:endnote w:type="continuationSeparator" w:id="0">
    <w:p w14:paraId="04D002AA" w14:textId="77777777" w:rsidR="00B94A54" w:rsidRDefault="00B94A54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ADAFFE-C1F3-4DA5-BB39-CD510453F194}"/>
    <w:embedBold r:id="rId2" w:fontKey="{41F92512-5743-4861-BA8D-D41F14E733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ourier New"/>
    <w:charset w:val="00"/>
    <w:family w:val="auto"/>
    <w:pitch w:val="variable"/>
    <w:sig w:usb0="A00000AF" w:usb1="5000205B" w:usb2="00000000" w:usb3="00000000" w:csb0="00000093" w:csb1="00000000"/>
    <w:embedRegular r:id="rId3" w:fontKey="{4031CB1D-AD3E-4420-A4ED-36648539B281}"/>
    <w:embedBold r:id="rId4" w:fontKey="{8A534EBB-EF51-4759-B30F-8416B2D59736}"/>
    <w:embedItalic r:id="rId5" w:fontKey="{C5CBF567-5794-45DA-B738-485947BD6966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Sitka Small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6918C71-4E66-4D3B-A289-BCD7BC3D1F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77F687-70B0-4A38-AB65-772C45A965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79230" w14:textId="77777777" w:rsidR="00DC190B" w:rsidRDefault="00DC190B" w:rsidP="003D26A6">
    <w:pPr>
      <w:pStyle w:val="Header"/>
    </w:pPr>
  </w:p>
  <w:p w14:paraId="7E7027C8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494616" w14:textId="77777777" w:rsidR="00B94A54" w:rsidRDefault="00B94A54" w:rsidP="00DD5720">
      <w:r>
        <w:separator/>
      </w:r>
    </w:p>
  </w:footnote>
  <w:footnote w:type="continuationSeparator" w:id="0">
    <w:p w14:paraId="7B339338" w14:textId="77777777" w:rsidR="00B94A54" w:rsidRDefault="00B94A54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3849C" w14:textId="77777777" w:rsidR="00B9321A" w:rsidRDefault="00B932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265FF0" wp14:editId="3A3B74B2">
          <wp:simplePos x="0" y="0"/>
          <wp:positionH relativeFrom="page">
            <wp:align>left</wp:align>
          </wp:positionH>
          <wp:positionV relativeFrom="paragraph">
            <wp:posOffset>-360045</wp:posOffset>
          </wp:positionV>
          <wp:extent cx="10782300" cy="7619798"/>
          <wp:effectExtent l="0" t="0" r="0" b="0"/>
          <wp:wrapNone/>
          <wp:docPr id="1" name="Picture 1" descr="C:\Users\Thomas.Broughton\AppData\Local\Microsoft\Windows\INetCache\Content.Word\Ma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omas.Broughton\AppData\Local\Microsoft\Windows\INetCache\Content.Word\Mai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5916" cy="7622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21A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217A78"/>
    <w:rsid w:val="00254D95"/>
    <w:rsid w:val="00283D04"/>
    <w:rsid w:val="002D4977"/>
    <w:rsid w:val="003118CF"/>
    <w:rsid w:val="00313BF0"/>
    <w:rsid w:val="00326698"/>
    <w:rsid w:val="00344899"/>
    <w:rsid w:val="00390382"/>
    <w:rsid w:val="003A6A65"/>
    <w:rsid w:val="003C0267"/>
    <w:rsid w:val="003D26A6"/>
    <w:rsid w:val="00411653"/>
    <w:rsid w:val="00412284"/>
    <w:rsid w:val="0041633B"/>
    <w:rsid w:val="004A6FD9"/>
    <w:rsid w:val="004E5017"/>
    <w:rsid w:val="004F0EE8"/>
    <w:rsid w:val="005144BA"/>
    <w:rsid w:val="00522CBD"/>
    <w:rsid w:val="00553E0E"/>
    <w:rsid w:val="005A3494"/>
    <w:rsid w:val="005B302B"/>
    <w:rsid w:val="005C4467"/>
    <w:rsid w:val="005D1993"/>
    <w:rsid w:val="005E4861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765C1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17C58"/>
    <w:rsid w:val="00A431AD"/>
    <w:rsid w:val="00A61E8B"/>
    <w:rsid w:val="00A72ECB"/>
    <w:rsid w:val="00AC3604"/>
    <w:rsid w:val="00B2399A"/>
    <w:rsid w:val="00B33BA4"/>
    <w:rsid w:val="00B8626B"/>
    <w:rsid w:val="00B9321A"/>
    <w:rsid w:val="00B94A54"/>
    <w:rsid w:val="00CA3011"/>
    <w:rsid w:val="00CC0F47"/>
    <w:rsid w:val="00CE36BC"/>
    <w:rsid w:val="00CE75AA"/>
    <w:rsid w:val="00CF513F"/>
    <w:rsid w:val="00D05DC6"/>
    <w:rsid w:val="00D90104"/>
    <w:rsid w:val="00DC190B"/>
    <w:rsid w:val="00DD5720"/>
    <w:rsid w:val="00E1404D"/>
    <w:rsid w:val="00E1443E"/>
    <w:rsid w:val="00E376AA"/>
    <w:rsid w:val="00E62A7F"/>
    <w:rsid w:val="00EB6D1C"/>
    <w:rsid w:val="00ED71A2"/>
    <w:rsid w:val="00EE3823"/>
    <w:rsid w:val="00F376A9"/>
    <w:rsid w:val="00F66A1C"/>
    <w:rsid w:val="00F8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EADF4C9"/>
  <w15:chartTrackingRefBased/>
  <w15:docId w15:val="{8D59A264-A9D1-41B3-8D3C-F0EC11C0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E4861"/>
    <w:rPr>
      <w:color w:val="23A7F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33B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knns@btinternet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knns@btinterne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D85B1-6FC9-4326-8413-2D6FCF9C0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Broughton</dc:creator>
  <cp:keywords/>
  <dc:description/>
  <cp:lastModifiedBy>Enniskillen Nursery</cp:lastModifiedBy>
  <cp:revision>2</cp:revision>
  <cp:lastPrinted>2023-11-10T13:26:00Z</cp:lastPrinted>
  <dcterms:created xsi:type="dcterms:W3CDTF">2023-11-10T13:27:00Z</dcterms:created>
  <dcterms:modified xsi:type="dcterms:W3CDTF">2023-11-10T13:27:00Z</dcterms:modified>
</cp:coreProperties>
</file>